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2062B" w14:textId="77777777" w:rsidR="009D7402" w:rsidRDefault="00FC2018" w:rsidP="00B53DDF">
      <w:pPr>
        <w:tabs>
          <w:tab w:val="left" w:pos="2694"/>
        </w:tabs>
        <w:spacing w:before="120"/>
        <w:ind w:left="2693" w:hanging="2693"/>
        <w:rPr>
          <w:b/>
          <w:u w:val="single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36B7C" wp14:editId="14BF67F7">
                <wp:simplePos x="0" y="0"/>
                <wp:positionH relativeFrom="column">
                  <wp:posOffset>-311150</wp:posOffset>
                </wp:positionH>
                <wp:positionV relativeFrom="paragraph">
                  <wp:posOffset>167005</wp:posOffset>
                </wp:positionV>
                <wp:extent cx="6388100" cy="903605"/>
                <wp:effectExtent l="79375" t="6350" r="9525" b="80645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0" cy="903605"/>
                        </a:xfrm>
                        <a:prstGeom prst="flowChartAlternateProcess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CCA30E" w14:textId="46ECDD20" w:rsidR="009D7402" w:rsidRPr="002B7B7B" w:rsidRDefault="00CD3475" w:rsidP="00EC1489">
                            <w:pPr>
                              <w:spacing w:before="360" w:after="480"/>
                              <w:ind w:left="-284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6</w:t>
                            </w:r>
                            <w:r w:rsidR="009D7402" w:rsidRPr="009D7402"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. Turnier der Schülerliga im Kreis Mitte 20</w:t>
                            </w:r>
                            <w:r w:rsidR="00875F3F"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4</w:t>
                            </w:r>
                            <w:r w:rsidR="009D7402" w:rsidRPr="009D7402"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/20</w:t>
                            </w:r>
                            <w:r w:rsidR="00F3546A"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36B7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-24.5pt;margin-top:13.15pt;width:503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" fillcolor="#ffc" strokecolor="#a5a5a5 [2092]" strokeweight="1pt">
                <v:shadow on="t" color="#974706 [1609]" opacity=".5" offset="-6pt,6pt"/>
                <v:textbox>
                  <w:txbxContent>
                    <w:p w14:paraId="40CCA30E" w14:textId="46ECDD20" w:rsidR="009D7402" w:rsidRPr="002B7B7B" w:rsidRDefault="00CD3475" w:rsidP="00EC1489">
                      <w:pPr>
                        <w:spacing w:before="360" w:after="480"/>
                        <w:ind w:left="-284"/>
                        <w:jc w:val="center"/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6</w:t>
                      </w:r>
                      <w:r w:rsidR="009D7402" w:rsidRPr="009D7402"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. Turnier der Schülerliga im Kreis Mitte 20</w:t>
                      </w:r>
                      <w:r w:rsidR="00875F3F"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4</w:t>
                      </w:r>
                      <w:r w:rsidR="009D7402" w:rsidRPr="009D7402"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/20</w:t>
                      </w:r>
                      <w:r w:rsidR="00F3546A"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1363F4" w14:textId="77777777" w:rsidR="00801AEE" w:rsidRPr="001C646D" w:rsidRDefault="00114EC8" w:rsidP="001C646D">
      <w:pPr>
        <w:tabs>
          <w:tab w:val="left" w:pos="2694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Veranstalter</w:t>
      </w:r>
      <w:r w:rsidR="00801AEE" w:rsidRPr="001C646D">
        <w:rPr>
          <w:rFonts w:asciiTheme="minorHAnsi" w:hAnsiTheme="minorHAnsi"/>
          <w:b/>
          <w:u w:val="single"/>
        </w:rPr>
        <w:t>:</w:t>
      </w:r>
      <w:r w:rsidR="00801AEE" w:rsidRPr="001C646D">
        <w:rPr>
          <w:rFonts w:asciiTheme="minorHAnsi" w:hAnsiTheme="minorHAnsi"/>
        </w:rPr>
        <w:tab/>
      </w:r>
      <w:r w:rsidR="00DD6B01">
        <w:rPr>
          <w:rFonts w:asciiTheme="minorHAnsi" w:hAnsiTheme="minorHAnsi"/>
        </w:rPr>
        <w:t>Schachverein Ried im Innkreis</w:t>
      </w:r>
    </w:p>
    <w:p w14:paraId="60EE7AA7" w14:textId="00142952" w:rsidR="00DD6B01" w:rsidRPr="00DD6B01" w:rsidRDefault="00801AEE" w:rsidP="00A40462">
      <w:pPr>
        <w:spacing w:line="240" w:lineRule="atLeast"/>
        <w:ind w:left="2670" w:hanging="2670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S</w:t>
      </w:r>
      <w:r w:rsidR="00114EC8" w:rsidRPr="001C646D">
        <w:rPr>
          <w:rFonts w:asciiTheme="minorHAnsi" w:hAnsiTheme="minorHAnsi"/>
          <w:b/>
          <w:u w:val="single"/>
        </w:rPr>
        <w:t>pielort</w:t>
      </w:r>
      <w:r w:rsidRPr="001C646D">
        <w:rPr>
          <w:rFonts w:asciiTheme="minorHAnsi" w:hAnsiTheme="minorHAnsi"/>
          <w:b/>
          <w:u w:val="single"/>
        </w:rPr>
        <w:t>:</w:t>
      </w:r>
      <w:r w:rsidR="00A40462" w:rsidRPr="00A40462">
        <w:rPr>
          <w:rFonts w:asciiTheme="minorHAnsi" w:hAnsiTheme="minorHAnsi"/>
          <w:b/>
        </w:rPr>
        <w:tab/>
      </w:r>
      <w:r w:rsidR="00A40462">
        <w:rPr>
          <w:rFonts w:asciiTheme="minorHAnsi" w:hAnsiTheme="minorHAnsi"/>
          <w:b/>
        </w:rPr>
        <w:t xml:space="preserve">Rieder Messe, </w:t>
      </w:r>
      <w:r w:rsidR="00A40462">
        <w:rPr>
          <w:rFonts w:asciiTheme="minorHAnsi" w:hAnsiTheme="minorHAnsi"/>
        </w:rPr>
        <w:t>Messeplatz 1</w:t>
      </w:r>
      <w:r w:rsidR="00875F3F">
        <w:rPr>
          <w:rFonts w:asciiTheme="minorHAnsi" w:hAnsiTheme="minorHAnsi"/>
        </w:rPr>
        <w:t xml:space="preserve">, </w:t>
      </w:r>
      <w:r w:rsidR="00E9022A" w:rsidRPr="00E9022A">
        <w:rPr>
          <w:rFonts w:asciiTheme="minorHAnsi" w:hAnsiTheme="minorHAnsi"/>
          <w:highlight w:val="yellow"/>
        </w:rPr>
        <w:t>Halle 16</w:t>
      </w:r>
      <w:r w:rsidR="00E9022A">
        <w:rPr>
          <w:rFonts w:asciiTheme="minorHAnsi" w:hAnsiTheme="minorHAnsi"/>
        </w:rPr>
        <w:t>, 1. Stock</w:t>
      </w:r>
      <w:r w:rsidR="00A40462">
        <w:rPr>
          <w:rFonts w:asciiTheme="minorHAnsi" w:hAnsiTheme="minorHAnsi"/>
        </w:rPr>
        <w:br/>
        <w:t>im Rahmen der Rieder Sportmesse 202</w:t>
      </w:r>
      <w:r w:rsidR="00CD3475">
        <w:rPr>
          <w:rFonts w:asciiTheme="minorHAnsi" w:hAnsiTheme="minorHAnsi"/>
        </w:rPr>
        <w:t>5</w:t>
      </w:r>
    </w:p>
    <w:p w14:paraId="37E451FA" w14:textId="25821E7A" w:rsidR="00DD6B01" w:rsidRPr="00DD6B01" w:rsidRDefault="00DD6B01" w:rsidP="00DD6B01">
      <w:pPr>
        <w:spacing w:line="240" w:lineRule="atLeast"/>
        <w:ind w:left="2693"/>
        <w:rPr>
          <w:rFonts w:asciiTheme="minorHAnsi" w:hAnsiTheme="minorHAnsi"/>
        </w:rPr>
      </w:pPr>
      <w:r w:rsidRPr="00B22E5D">
        <w:rPr>
          <w:rFonts w:asciiTheme="minorHAnsi" w:hAnsiTheme="minorHAnsi"/>
          <w:highlight w:val="yellow"/>
        </w:rPr>
        <w:t xml:space="preserve">Eingang für die Teilnehmer NUR von der Parkplatzseite, Halle </w:t>
      </w:r>
      <w:r w:rsidR="00A40462" w:rsidRPr="00B22E5D">
        <w:rPr>
          <w:rFonts w:asciiTheme="minorHAnsi" w:hAnsiTheme="minorHAnsi"/>
          <w:highlight w:val="yellow"/>
        </w:rPr>
        <w:t>19</w:t>
      </w:r>
      <w:r w:rsidR="00B22E5D">
        <w:rPr>
          <w:rFonts w:asciiTheme="minorHAnsi" w:hAnsiTheme="minorHAnsi"/>
        </w:rPr>
        <w:t>.</w:t>
      </w:r>
    </w:p>
    <w:p w14:paraId="4D29C095" w14:textId="0C1EAEC9" w:rsidR="00EB1825" w:rsidRPr="001C646D" w:rsidRDefault="006A3991" w:rsidP="00EB1825">
      <w:pPr>
        <w:tabs>
          <w:tab w:val="left" w:pos="2694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Spieltermin:</w:t>
      </w:r>
      <w:r w:rsidRPr="001C646D">
        <w:rPr>
          <w:rFonts w:asciiTheme="minorHAnsi" w:hAnsiTheme="minorHAnsi"/>
        </w:rPr>
        <w:tab/>
      </w:r>
      <w:r w:rsidR="008639B2">
        <w:rPr>
          <w:rFonts w:asciiTheme="minorHAnsi" w:hAnsiTheme="minorHAnsi"/>
        </w:rPr>
        <w:t>Samstag</w:t>
      </w:r>
      <w:r w:rsidR="00DD6B01">
        <w:rPr>
          <w:rFonts w:asciiTheme="minorHAnsi" w:hAnsiTheme="minorHAnsi"/>
        </w:rPr>
        <w:t xml:space="preserve">, </w:t>
      </w:r>
      <w:r w:rsidR="00CD3475">
        <w:rPr>
          <w:rFonts w:asciiTheme="minorHAnsi" w:hAnsiTheme="minorHAnsi"/>
        </w:rPr>
        <w:t>29</w:t>
      </w:r>
      <w:r w:rsidR="00255C7C">
        <w:rPr>
          <w:rFonts w:asciiTheme="minorHAnsi" w:hAnsiTheme="minorHAnsi"/>
        </w:rPr>
        <w:t>. März 20</w:t>
      </w:r>
      <w:r w:rsidR="00F3546A">
        <w:rPr>
          <w:rFonts w:asciiTheme="minorHAnsi" w:hAnsiTheme="minorHAnsi"/>
        </w:rPr>
        <w:t>2</w:t>
      </w:r>
      <w:r w:rsidR="00CD3475">
        <w:rPr>
          <w:rFonts w:asciiTheme="minorHAnsi" w:hAnsiTheme="minorHAnsi"/>
        </w:rPr>
        <w:t>5</w:t>
      </w:r>
      <w:r w:rsidR="00A40462" w:rsidRPr="000A52DE">
        <w:rPr>
          <w:rFonts w:asciiTheme="minorHAnsi" w:hAnsiTheme="minorHAnsi"/>
        </w:rPr>
        <w:t xml:space="preserve">, </w:t>
      </w:r>
      <w:r w:rsidR="000A52DE" w:rsidRPr="000A52DE">
        <w:rPr>
          <w:rFonts w:asciiTheme="minorHAnsi" w:hAnsiTheme="minorHAnsi"/>
          <w:highlight w:val="yellow"/>
        </w:rPr>
        <w:t xml:space="preserve">Achtung: </w:t>
      </w:r>
      <w:r w:rsidR="008E094C" w:rsidRPr="000A52DE">
        <w:rPr>
          <w:rFonts w:asciiTheme="minorHAnsi" w:hAnsiTheme="minorHAnsi"/>
          <w:highlight w:val="yellow"/>
        </w:rPr>
        <w:t>B</w:t>
      </w:r>
      <w:r w:rsidR="008E094C" w:rsidRPr="00A40462">
        <w:rPr>
          <w:rFonts w:asciiTheme="minorHAnsi" w:hAnsiTheme="minorHAnsi"/>
          <w:highlight w:val="yellow"/>
        </w:rPr>
        <w:t xml:space="preserve">eginn </w:t>
      </w:r>
      <w:r w:rsidR="00DD6B01" w:rsidRPr="00A40462">
        <w:rPr>
          <w:rFonts w:asciiTheme="minorHAnsi" w:hAnsiTheme="minorHAnsi"/>
          <w:highlight w:val="yellow"/>
        </w:rPr>
        <w:t>1</w:t>
      </w:r>
      <w:r w:rsidR="00F97A14">
        <w:rPr>
          <w:rFonts w:asciiTheme="minorHAnsi" w:hAnsiTheme="minorHAnsi"/>
          <w:highlight w:val="yellow"/>
        </w:rPr>
        <w:t>3</w:t>
      </w:r>
      <w:r w:rsidR="00DD6B01" w:rsidRPr="00A40462">
        <w:rPr>
          <w:rFonts w:asciiTheme="minorHAnsi" w:hAnsiTheme="minorHAnsi"/>
          <w:highlight w:val="yellow"/>
        </w:rPr>
        <w:t>:</w:t>
      </w:r>
      <w:r w:rsidR="000D7AE7" w:rsidRPr="00A40462">
        <w:rPr>
          <w:rFonts w:asciiTheme="minorHAnsi" w:hAnsiTheme="minorHAnsi"/>
          <w:highlight w:val="yellow"/>
        </w:rPr>
        <w:t>00</w:t>
      </w:r>
      <w:r w:rsidR="00DD6B01" w:rsidRPr="00A40462">
        <w:rPr>
          <w:rFonts w:asciiTheme="minorHAnsi" w:hAnsiTheme="minorHAnsi"/>
          <w:highlight w:val="yellow"/>
        </w:rPr>
        <w:t xml:space="preserve"> Uhr</w:t>
      </w:r>
      <w:r w:rsidR="00CA404F">
        <w:rPr>
          <w:rFonts w:asciiTheme="minorHAnsi" w:hAnsiTheme="minorHAnsi"/>
        </w:rPr>
        <w:t xml:space="preserve"> </w:t>
      </w:r>
      <w:r w:rsidR="00A40462">
        <w:rPr>
          <w:rFonts w:asciiTheme="minorHAnsi" w:hAnsiTheme="minorHAnsi"/>
        </w:rPr>
        <w:br/>
        <w:t xml:space="preserve">wegen </w:t>
      </w:r>
      <w:r w:rsidR="00CA404F">
        <w:rPr>
          <w:rFonts w:asciiTheme="minorHAnsi" w:hAnsiTheme="minorHAnsi"/>
        </w:rPr>
        <w:t>Messe-</w:t>
      </w:r>
      <w:r w:rsidR="000D7AE7">
        <w:rPr>
          <w:rFonts w:asciiTheme="minorHAnsi" w:hAnsiTheme="minorHAnsi"/>
        </w:rPr>
        <w:t xml:space="preserve">Schluss </w:t>
      </w:r>
      <w:r w:rsidR="00A40462">
        <w:rPr>
          <w:rFonts w:asciiTheme="minorHAnsi" w:hAnsiTheme="minorHAnsi"/>
        </w:rPr>
        <w:t xml:space="preserve">um </w:t>
      </w:r>
      <w:r w:rsidR="000D7AE7">
        <w:rPr>
          <w:rFonts w:asciiTheme="minorHAnsi" w:hAnsiTheme="minorHAnsi"/>
        </w:rPr>
        <w:t>17</w:t>
      </w:r>
      <w:r w:rsidR="00CA404F">
        <w:rPr>
          <w:rFonts w:asciiTheme="minorHAnsi" w:hAnsiTheme="minorHAnsi"/>
        </w:rPr>
        <w:t>:00 Uhr</w:t>
      </w:r>
      <w:r w:rsidR="00A40462">
        <w:rPr>
          <w:rFonts w:asciiTheme="minorHAnsi" w:hAnsiTheme="minorHAnsi"/>
        </w:rPr>
        <w:t>!</w:t>
      </w:r>
    </w:p>
    <w:p w14:paraId="55CDE906" w14:textId="09B1127A" w:rsidR="00801AEE" w:rsidRPr="001C646D" w:rsidRDefault="00801AEE" w:rsidP="001C646D">
      <w:pPr>
        <w:tabs>
          <w:tab w:val="left" w:pos="2694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N</w:t>
      </w:r>
      <w:r w:rsidR="00114EC8" w:rsidRPr="001C646D">
        <w:rPr>
          <w:rFonts w:asciiTheme="minorHAnsi" w:hAnsiTheme="minorHAnsi"/>
          <w:b/>
          <w:u w:val="single"/>
        </w:rPr>
        <w:t>ennungsschluss</w:t>
      </w:r>
      <w:r w:rsidRPr="001C646D">
        <w:rPr>
          <w:rFonts w:asciiTheme="minorHAnsi" w:hAnsiTheme="minorHAnsi"/>
          <w:b/>
          <w:u w:val="single"/>
        </w:rPr>
        <w:t>:</w:t>
      </w:r>
      <w:r w:rsidR="00592E0D" w:rsidRPr="001C646D">
        <w:rPr>
          <w:rFonts w:asciiTheme="minorHAnsi" w:hAnsiTheme="minorHAnsi"/>
        </w:rPr>
        <w:tab/>
      </w:r>
      <w:r w:rsidR="000D7AE7">
        <w:rPr>
          <w:rFonts w:asciiTheme="minorHAnsi" w:hAnsiTheme="minorHAnsi"/>
        </w:rPr>
        <w:t>Samstag</w:t>
      </w:r>
      <w:r w:rsidR="00255C7C">
        <w:rPr>
          <w:rFonts w:asciiTheme="minorHAnsi" w:hAnsiTheme="minorHAnsi"/>
        </w:rPr>
        <w:t xml:space="preserve">, </w:t>
      </w:r>
      <w:r w:rsidR="00CD3475">
        <w:rPr>
          <w:rFonts w:asciiTheme="minorHAnsi" w:hAnsiTheme="minorHAnsi"/>
        </w:rPr>
        <w:t>29</w:t>
      </w:r>
      <w:r w:rsidR="00DD6B01">
        <w:rPr>
          <w:rFonts w:asciiTheme="minorHAnsi" w:hAnsiTheme="minorHAnsi"/>
        </w:rPr>
        <w:t>. März 20</w:t>
      </w:r>
      <w:r w:rsidR="00D65009">
        <w:rPr>
          <w:rFonts w:asciiTheme="minorHAnsi" w:hAnsiTheme="minorHAnsi"/>
        </w:rPr>
        <w:t>2</w:t>
      </w:r>
      <w:r w:rsidR="00E304F0">
        <w:rPr>
          <w:rFonts w:asciiTheme="minorHAnsi" w:hAnsiTheme="minorHAnsi"/>
        </w:rPr>
        <w:t>5</w:t>
      </w:r>
      <w:r w:rsidR="00DD6B01">
        <w:rPr>
          <w:rFonts w:asciiTheme="minorHAnsi" w:hAnsiTheme="minorHAnsi"/>
        </w:rPr>
        <w:t xml:space="preserve">, </w:t>
      </w:r>
      <w:r w:rsidR="000A52DE" w:rsidRPr="009B443D">
        <w:rPr>
          <w:rFonts w:asciiTheme="minorHAnsi" w:hAnsiTheme="minorHAnsi"/>
          <w:highlight w:val="yellow"/>
        </w:rPr>
        <w:t>Achtung</w:t>
      </w:r>
      <w:r w:rsidR="000A52DE" w:rsidRPr="000A52DE">
        <w:rPr>
          <w:rFonts w:asciiTheme="minorHAnsi" w:hAnsiTheme="minorHAnsi"/>
          <w:highlight w:val="yellow"/>
        </w:rPr>
        <w:t xml:space="preserve">: </w:t>
      </w:r>
      <w:r w:rsidR="00DD6B01" w:rsidRPr="000A52DE">
        <w:rPr>
          <w:rFonts w:asciiTheme="minorHAnsi" w:hAnsiTheme="minorHAnsi"/>
          <w:highlight w:val="yellow"/>
        </w:rPr>
        <w:t>1</w:t>
      </w:r>
      <w:r w:rsidR="00F97A14">
        <w:rPr>
          <w:rFonts w:asciiTheme="minorHAnsi" w:hAnsiTheme="minorHAnsi"/>
          <w:highlight w:val="yellow"/>
        </w:rPr>
        <w:t>2</w:t>
      </w:r>
      <w:r w:rsidR="00DD6B01" w:rsidRPr="000A52DE">
        <w:rPr>
          <w:rFonts w:asciiTheme="minorHAnsi" w:hAnsiTheme="minorHAnsi"/>
          <w:highlight w:val="yellow"/>
        </w:rPr>
        <w:t>:</w:t>
      </w:r>
      <w:r w:rsidR="00964722" w:rsidRPr="000A52DE">
        <w:rPr>
          <w:rFonts w:asciiTheme="minorHAnsi" w:hAnsiTheme="minorHAnsi"/>
          <w:highlight w:val="yellow"/>
        </w:rPr>
        <w:t>45</w:t>
      </w:r>
      <w:r w:rsidR="00EB1825" w:rsidRPr="000A52DE">
        <w:rPr>
          <w:rFonts w:asciiTheme="minorHAnsi" w:hAnsiTheme="minorHAnsi"/>
          <w:highlight w:val="yellow"/>
        </w:rPr>
        <w:t xml:space="preserve"> </w:t>
      </w:r>
      <w:r w:rsidR="00DD6B01" w:rsidRPr="000A52DE">
        <w:rPr>
          <w:rFonts w:asciiTheme="minorHAnsi" w:hAnsiTheme="minorHAnsi"/>
          <w:highlight w:val="yellow"/>
        </w:rPr>
        <w:t>Uhr</w:t>
      </w:r>
      <w:r w:rsidR="00DD6B01" w:rsidRPr="001C646D">
        <w:rPr>
          <w:rFonts w:asciiTheme="minorHAnsi" w:hAnsiTheme="minorHAnsi"/>
        </w:rPr>
        <w:t xml:space="preserve"> </w:t>
      </w:r>
      <w:r w:rsidR="00B53DDF" w:rsidRPr="001C646D">
        <w:rPr>
          <w:rFonts w:asciiTheme="minorHAnsi" w:hAnsiTheme="minorHAnsi"/>
        </w:rPr>
        <w:t xml:space="preserve">(Voranmeldung </w:t>
      </w:r>
      <w:r w:rsidR="00F3546A">
        <w:rPr>
          <w:rFonts w:asciiTheme="minorHAnsi" w:hAnsiTheme="minorHAnsi"/>
        </w:rPr>
        <w:t>erbeten</w:t>
      </w:r>
      <w:r w:rsidR="00B53DDF" w:rsidRPr="001C646D">
        <w:rPr>
          <w:rFonts w:asciiTheme="minorHAnsi" w:hAnsiTheme="minorHAnsi"/>
        </w:rPr>
        <w:t>!)</w:t>
      </w:r>
    </w:p>
    <w:p w14:paraId="57715D4D" w14:textId="37A4DD61" w:rsidR="002B5732" w:rsidRPr="002C0719" w:rsidRDefault="00B53DDF" w:rsidP="00823D58">
      <w:pPr>
        <w:tabs>
          <w:tab w:val="left" w:pos="2694"/>
          <w:tab w:val="left" w:pos="3828"/>
          <w:tab w:val="right" w:pos="9180"/>
          <w:tab w:val="right" w:pos="9498"/>
        </w:tabs>
        <w:spacing w:before="120" w:after="120"/>
        <w:ind w:left="2693" w:hanging="2693"/>
        <w:rPr>
          <w:rStyle w:val="Hyperlink"/>
          <w:color w:val="auto"/>
          <w:u w:val="none"/>
          <w:lang w:val="de-AT"/>
        </w:rPr>
      </w:pPr>
      <w:r w:rsidRPr="002C0719">
        <w:rPr>
          <w:rFonts w:asciiTheme="minorHAnsi" w:hAnsiTheme="minorHAnsi"/>
          <w:b/>
          <w:u w:val="single"/>
          <w:lang w:val="de-AT"/>
        </w:rPr>
        <w:t>A</w:t>
      </w:r>
      <w:r w:rsidR="00114EC8" w:rsidRPr="002C0719">
        <w:rPr>
          <w:rFonts w:asciiTheme="minorHAnsi" w:hAnsiTheme="minorHAnsi"/>
          <w:b/>
          <w:u w:val="single"/>
          <w:lang w:val="de-AT"/>
        </w:rPr>
        <w:t>nmeldung</w:t>
      </w:r>
      <w:r w:rsidRPr="002C0719">
        <w:rPr>
          <w:rFonts w:asciiTheme="minorHAnsi" w:hAnsiTheme="minorHAnsi"/>
          <w:b/>
          <w:u w:val="single"/>
          <w:lang w:val="de-AT"/>
        </w:rPr>
        <w:t>:</w:t>
      </w:r>
      <w:r w:rsidRPr="002C0719">
        <w:rPr>
          <w:rFonts w:asciiTheme="minorHAnsi" w:hAnsiTheme="minorHAnsi"/>
          <w:lang w:val="de-AT"/>
        </w:rPr>
        <w:tab/>
        <w:t>Email:</w:t>
      </w:r>
      <w:r w:rsidRPr="002C0719">
        <w:rPr>
          <w:rFonts w:asciiTheme="minorHAnsi" w:hAnsiTheme="minorHAnsi"/>
          <w:lang w:val="de-AT"/>
        </w:rPr>
        <w:tab/>
      </w:r>
      <w:r w:rsidR="00317F6E" w:rsidRPr="002C0719">
        <w:rPr>
          <w:rFonts w:asciiTheme="minorHAnsi" w:hAnsiTheme="minorHAnsi"/>
          <w:lang w:val="de-AT"/>
        </w:rPr>
        <w:t>schach.ried@gmx.</w:t>
      </w:r>
      <w:r w:rsidR="00DD6B01" w:rsidRPr="002C0719">
        <w:rPr>
          <w:rFonts w:asciiTheme="minorHAnsi" w:hAnsiTheme="minorHAnsi"/>
          <w:lang w:val="de-AT"/>
        </w:rPr>
        <w:t>at</w:t>
      </w:r>
      <w:hyperlink r:id="rId7" w:history="1"/>
      <w:r w:rsidR="00F54041" w:rsidRPr="002C0719">
        <w:rPr>
          <w:rStyle w:val="Hyperlink"/>
          <w:rFonts w:asciiTheme="minorHAnsi" w:hAnsiTheme="minorHAnsi"/>
          <w:color w:val="auto"/>
          <w:u w:val="none"/>
          <w:lang w:val="de-AT"/>
        </w:rPr>
        <w:br/>
        <w:t>Telefon:</w:t>
      </w:r>
      <w:r w:rsidR="00F54041" w:rsidRPr="002C0719">
        <w:rPr>
          <w:rStyle w:val="Hyperlink"/>
          <w:rFonts w:asciiTheme="minorHAnsi" w:hAnsiTheme="minorHAnsi"/>
          <w:color w:val="auto"/>
          <w:u w:val="none"/>
          <w:lang w:val="de-AT"/>
        </w:rPr>
        <w:tab/>
      </w:r>
      <w:bookmarkStart w:id="0" w:name="_Hlk158385522"/>
      <w:r w:rsidR="00E9022A" w:rsidRPr="002C0719">
        <w:rPr>
          <w:rStyle w:val="Hyperlink"/>
          <w:rFonts w:asciiTheme="minorHAnsi" w:hAnsiTheme="minorHAnsi"/>
          <w:color w:val="auto"/>
          <w:u w:val="none"/>
          <w:lang w:val="de-AT"/>
        </w:rPr>
        <w:t>+43</w:t>
      </w:r>
      <w:r w:rsidR="00317F6E" w:rsidRPr="002C0719">
        <w:rPr>
          <w:rStyle w:val="Hyperlink"/>
          <w:rFonts w:asciiTheme="minorHAnsi" w:hAnsiTheme="minorHAnsi"/>
          <w:color w:val="auto"/>
          <w:u w:val="none"/>
          <w:lang w:val="de-AT"/>
        </w:rPr>
        <w:t xml:space="preserve"> </w:t>
      </w:r>
      <w:r w:rsidR="00F3546A" w:rsidRPr="002C0719">
        <w:rPr>
          <w:lang w:val="de-AT"/>
        </w:rPr>
        <w:t>6</w:t>
      </w:r>
      <w:r w:rsidR="002C0719" w:rsidRPr="002C0719">
        <w:rPr>
          <w:lang w:val="de-AT"/>
        </w:rPr>
        <w:t>80</w:t>
      </w:r>
      <w:r w:rsidR="00F3546A" w:rsidRPr="002C0719">
        <w:rPr>
          <w:lang w:val="de-AT"/>
        </w:rPr>
        <w:t xml:space="preserve"> </w:t>
      </w:r>
      <w:r w:rsidR="002C0719" w:rsidRPr="002C0719">
        <w:rPr>
          <w:lang w:val="de-AT"/>
        </w:rPr>
        <w:t>1503 631 Raphael Gerers</w:t>
      </w:r>
      <w:r w:rsidR="002C0719">
        <w:rPr>
          <w:lang w:val="de-AT"/>
        </w:rPr>
        <w:t>dorfer</w:t>
      </w:r>
      <w:bookmarkEnd w:id="0"/>
    </w:p>
    <w:p w14:paraId="33152FCF" w14:textId="7EBC1C8F" w:rsidR="00801AEE" w:rsidRPr="001C646D" w:rsidRDefault="00801AEE" w:rsidP="001C646D">
      <w:pPr>
        <w:tabs>
          <w:tab w:val="left" w:pos="2694"/>
          <w:tab w:val="left" w:pos="354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S</w:t>
      </w:r>
      <w:r w:rsidR="00114EC8" w:rsidRPr="001C646D">
        <w:rPr>
          <w:rFonts w:asciiTheme="minorHAnsi" w:hAnsiTheme="minorHAnsi"/>
          <w:b/>
          <w:u w:val="single"/>
        </w:rPr>
        <w:t>pielberechtigung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  <w:t>Alle Jugendliche</w:t>
      </w:r>
      <w:r w:rsidR="00B53DDF" w:rsidRPr="001C646D">
        <w:rPr>
          <w:rFonts w:asciiTheme="minorHAnsi" w:hAnsiTheme="minorHAnsi"/>
        </w:rPr>
        <w:t xml:space="preserve">n </w:t>
      </w:r>
      <w:r w:rsidR="00325872">
        <w:rPr>
          <w:rFonts w:asciiTheme="minorHAnsi" w:hAnsiTheme="minorHAnsi"/>
        </w:rPr>
        <w:t xml:space="preserve">der </w:t>
      </w:r>
      <w:r w:rsidRPr="001C646D">
        <w:rPr>
          <w:rFonts w:asciiTheme="minorHAnsi" w:hAnsiTheme="minorHAnsi"/>
        </w:rPr>
        <w:t>Jahrg</w:t>
      </w:r>
      <w:r w:rsidR="00325872">
        <w:rPr>
          <w:rFonts w:asciiTheme="minorHAnsi" w:hAnsiTheme="minorHAnsi"/>
        </w:rPr>
        <w:t>ä</w:t>
      </w:r>
      <w:r w:rsidRPr="001C646D">
        <w:rPr>
          <w:rFonts w:asciiTheme="minorHAnsi" w:hAnsiTheme="minorHAnsi"/>
        </w:rPr>
        <w:t>ng</w:t>
      </w:r>
      <w:r w:rsidR="00325872">
        <w:rPr>
          <w:rFonts w:asciiTheme="minorHAnsi" w:hAnsiTheme="minorHAnsi"/>
        </w:rPr>
        <w:t>e</w:t>
      </w:r>
      <w:r w:rsidRPr="001C646D">
        <w:rPr>
          <w:rFonts w:asciiTheme="minorHAnsi" w:hAnsiTheme="minorHAnsi"/>
        </w:rPr>
        <w:t xml:space="preserve"> </w:t>
      </w:r>
      <w:r w:rsidR="00927EE0" w:rsidRPr="001C646D">
        <w:rPr>
          <w:rFonts w:asciiTheme="minorHAnsi" w:hAnsiTheme="minorHAnsi"/>
        </w:rPr>
        <w:t>20</w:t>
      </w:r>
      <w:r w:rsidR="00CD3475">
        <w:rPr>
          <w:rFonts w:asciiTheme="minorHAnsi" w:hAnsiTheme="minorHAnsi"/>
        </w:rPr>
        <w:t>1</w:t>
      </w:r>
      <w:r w:rsidR="00927EE0" w:rsidRPr="001C646D">
        <w:rPr>
          <w:rFonts w:asciiTheme="minorHAnsi" w:hAnsiTheme="minorHAnsi"/>
        </w:rPr>
        <w:t>0</w:t>
      </w:r>
      <w:r w:rsidRPr="001C646D">
        <w:rPr>
          <w:rFonts w:asciiTheme="minorHAnsi" w:hAnsiTheme="minorHAnsi"/>
        </w:rPr>
        <w:t xml:space="preserve"> und jünger</w:t>
      </w:r>
      <w:r w:rsidR="00B53DDF" w:rsidRPr="001C646D">
        <w:rPr>
          <w:rFonts w:asciiTheme="minorHAnsi" w:hAnsiTheme="minorHAnsi"/>
        </w:rPr>
        <w:t xml:space="preserve">. </w:t>
      </w:r>
    </w:p>
    <w:p w14:paraId="4ED7F410" w14:textId="77777777" w:rsidR="00114EC8" w:rsidRPr="001C646D" w:rsidRDefault="00801AEE" w:rsidP="001C646D">
      <w:pPr>
        <w:tabs>
          <w:tab w:val="left" w:pos="2694"/>
          <w:tab w:val="right" w:pos="9180"/>
        </w:tabs>
        <w:spacing w:before="120" w:after="120"/>
        <w:ind w:left="2700" w:hanging="2700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T</w:t>
      </w:r>
      <w:r w:rsidR="00114EC8" w:rsidRPr="001C646D">
        <w:rPr>
          <w:rFonts w:asciiTheme="minorHAnsi" w:hAnsiTheme="minorHAnsi"/>
          <w:b/>
          <w:u w:val="single"/>
        </w:rPr>
        <w:t>urniermodus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</w:r>
      <w:r w:rsidR="00255C7C" w:rsidRPr="00875F3F">
        <w:rPr>
          <w:rFonts w:asciiTheme="minorHAnsi" w:hAnsiTheme="minorHAnsi"/>
          <w:bCs/>
        </w:rPr>
        <w:t>5</w:t>
      </w:r>
      <w:r w:rsidRPr="001C646D">
        <w:rPr>
          <w:rFonts w:asciiTheme="minorHAnsi" w:hAnsiTheme="minorHAnsi"/>
        </w:rPr>
        <w:t xml:space="preserve"> Runden Schweizer System</w:t>
      </w:r>
      <w:r w:rsidR="00B53DDF" w:rsidRPr="001C646D">
        <w:rPr>
          <w:rFonts w:asciiTheme="minorHAnsi" w:hAnsiTheme="minorHAnsi"/>
        </w:rPr>
        <w:t xml:space="preserve"> in 4 Altersklassen</w:t>
      </w:r>
    </w:p>
    <w:p w14:paraId="4DBAD7D0" w14:textId="3495DA8C" w:rsidR="00114EC8" w:rsidRPr="00325872" w:rsidRDefault="00B53DDF" w:rsidP="00325872">
      <w:pPr>
        <w:pStyle w:val="Listenabsatz"/>
        <w:numPr>
          <w:ilvl w:val="0"/>
          <w:numId w:val="1"/>
        </w:numPr>
        <w:tabs>
          <w:tab w:val="left" w:pos="2694"/>
          <w:tab w:val="right" w:pos="9180"/>
        </w:tabs>
        <w:ind w:left="2977" w:hanging="283"/>
        <w:contextualSpacing w:val="0"/>
        <w:rPr>
          <w:rFonts w:asciiTheme="minorHAnsi" w:hAnsiTheme="minorHAnsi"/>
          <w:sz w:val="20"/>
        </w:rPr>
      </w:pPr>
      <w:r w:rsidRPr="00325872">
        <w:rPr>
          <w:rFonts w:asciiTheme="minorHAnsi" w:hAnsiTheme="minorHAnsi"/>
          <w:sz w:val="20"/>
        </w:rPr>
        <w:t>U</w:t>
      </w:r>
      <w:r w:rsidR="00255C7C">
        <w:rPr>
          <w:rFonts w:asciiTheme="minorHAnsi" w:hAnsiTheme="minorHAnsi"/>
          <w:sz w:val="20"/>
        </w:rPr>
        <w:t>8</w:t>
      </w:r>
      <w:r w:rsidRPr="00325872">
        <w:rPr>
          <w:rFonts w:asciiTheme="minorHAnsi" w:hAnsiTheme="minorHAnsi"/>
          <w:sz w:val="20"/>
        </w:rPr>
        <w:t xml:space="preserve">: </w:t>
      </w:r>
      <w:r w:rsidR="00255C7C">
        <w:rPr>
          <w:rFonts w:asciiTheme="minorHAnsi" w:hAnsiTheme="minorHAnsi"/>
          <w:sz w:val="20"/>
        </w:rPr>
        <w:t xml:space="preserve">  </w:t>
      </w:r>
      <w:r w:rsidRPr="00325872">
        <w:rPr>
          <w:rFonts w:asciiTheme="minorHAnsi" w:hAnsiTheme="minorHAnsi"/>
          <w:sz w:val="20"/>
        </w:rPr>
        <w:t>(Jahrgang 20</w:t>
      </w:r>
      <w:r w:rsidR="00E9022A">
        <w:rPr>
          <w:rFonts w:asciiTheme="minorHAnsi" w:hAnsiTheme="minorHAnsi"/>
          <w:sz w:val="20"/>
        </w:rPr>
        <w:t>1</w:t>
      </w:r>
      <w:r w:rsidR="00836CB6">
        <w:rPr>
          <w:rFonts w:asciiTheme="minorHAnsi" w:hAnsiTheme="minorHAnsi"/>
          <w:sz w:val="20"/>
        </w:rPr>
        <w:t>6</w:t>
      </w:r>
      <w:r w:rsidRPr="00325872">
        <w:rPr>
          <w:rFonts w:asciiTheme="minorHAnsi" w:hAnsiTheme="minorHAnsi"/>
          <w:sz w:val="20"/>
        </w:rPr>
        <w:t xml:space="preserve"> und jünger)</w:t>
      </w:r>
    </w:p>
    <w:p w14:paraId="13F623C7" w14:textId="0DF3EDA9" w:rsidR="00114EC8" w:rsidRPr="00325872" w:rsidRDefault="00B53DDF" w:rsidP="00325872">
      <w:pPr>
        <w:pStyle w:val="Listenabsatz"/>
        <w:numPr>
          <w:ilvl w:val="0"/>
          <w:numId w:val="1"/>
        </w:numPr>
        <w:tabs>
          <w:tab w:val="left" w:pos="2694"/>
          <w:tab w:val="right" w:pos="9180"/>
        </w:tabs>
        <w:ind w:left="2977" w:hanging="283"/>
        <w:contextualSpacing w:val="0"/>
        <w:rPr>
          <w:rFonts w:asciiTheme="minorHAnsi" w:hAnsiTheme="minorHAnsi"/>
          <w:sz w:val="20"/>
        </w:rPr>
      </w:pPr>
      <w:r w:rsidRPr="00325872">
        <w:rPr>
          <w:rFonts w:asciiTheme="minorHAnsi" w:hAnsiTheme="minorHAnsi"/>
          <w:sz w:val="20"/>
        </w:rPr>
        <w:t>U1</w:t>
      </w:r>
      <w:r w:rsidR="00255C7C">
        <w:rPr>
          <w:rFonts w:asciiTheme="minorHAnsi" w:hAnsiTheme="minorHAnsi"/>
          <w:sz w:val="20"/>
        </w:rPr>
        <w:t>0</w:t>
      </w:r>
      <w:r w:rsidRPr="00325872">
        <w:rPr>
          <w:rFonts w:asciiTheme="minorHAnsi" w:hAnsiTheme="minorHAnsi"/>
          <w:sz w:val="20"/>
        </w:rPr>
        <w:t>: (Jahrgang 20</w:t>
      </w:r>
      <w:r w:rsidR="00602A43">
        <w:rPr>
          <w:rFonts w:asciiTheme="minorHAnsi" w:hAnsiTheme="minorHAnsi"/>
          <w:sz w:val="20"/>
        </w:rPr>
        <w:t>1</w:t>
      </w:r>
      <w:r w:rsidR="00836CB6">
        <w:rPr>
          <w:rFonts w:asciiTheme="minorHAnsi" w:hAnsiTheme="minorHAnsi"/>
          <w:sz w:val="20"/>
        </w:rPr>
        <w:t>4</w:t>
      </w:r>
      <w:r w:rsidRPr="00325872">
        <w:rPr>
          <w:rFonts w:asciiTheme="minorHAnsi" w:hAnsiTheme="minorHAnsi"/>
          <w:sz w:val="20"/>
        </w:rPr>
        <w:t xml:space="preserve"> und jünger)</w:t>
      </w:r>
    </w:p>
    <w:p w14:paraId="64C73B45" w14:textId="092E1E5A" w:rsidR="00114EC8" w:rsidRPr="00325872" w:rsidRDefault="00255C7C" w:rsidP="00325872">
      <w:pPr>
        <w:pStyle w:val="Listenabsatz"/>
        <w:numPr>
          <w:ilvl w:val="0"/>
          <w:numId w:val="1"/>
        </w:numPr>
        <w:tabs>
          <w:tab w:val="left" w:pos="2694"/>
          <w:tab w:val="right" w:pos="9180"/>
        </w:tabs>
        <w:ind w:left="2977" w:hanging="283"/>
        <w:contextualSpacing w:val="0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U12</w:t>
      </w:r>
      <w:r w:rsidR="00B53DDF" w:rsidRPr="00325872">
        <w:rPr>
          <w:rFonts w:asciiTheme="minorHAnsi" w:hAnsiTheme="minorHAnsi"/>
          <w:sz w:val="20"/>
        </w:rPr>
        <w:t>: (Jahrgang 20</w:t>
      </w:r>
      <w:r w:rsidR="00602A43">
        <w:rPr>
          <w:rFonts w:asciiTheme="minorHAnsi" w:hAnsiTheme="minorHAnsi"/>
          <w:sz w:val="20"/>
        </w:rPr>
        <w:t>1</w:t>
      </w:r>
      <w:r w:rsidR="00836CB6">
        <w:rPr>
          <w:rFonts w:asciiTheme="minorHAnsi" w:hAnsiTheme="minorHAnsi"/>
          <w:sz w:val="20"/>
        </w:rPr>
        <w:t>2</w:t>
      </w:r>
      <w:r w:rsidR="00B53DDF" w:rsidRPr="00325872">
        <w:rPr>
          <w:rFonts w:asciiTheme="minorHAnsi" w:hAnsiTheme="minorHAnsi"/>
          <w:sz w:val="20"/>
        </w:rPr>
        <w:t xml:space="preserve"> und jünger)</w:t>
      </w:r>
    </w:p>
    <w:p w14:paraId="4A39A5D3" w14:textId="13BBDD31" w:rsidR="00B53DDF" w:rsidRPr="00325872" w:rsidRDefault="00255C7C" w:rsidP="00325872">
      <w:pPr>
        <w:pStyle w:val="Listenabsatz"/>
        <w:numPr>
          <w:ilvl w:val="0"/>
          <w:numId w:val="1"/>
        </w:numPr>
        <w:tabs>
          <w:tab w:val="left" w:pos="2694"/>
          <w:tab w:val="right" w:pos="9180"/>
        </w:tabs>
        <w:spacing w:after="120"/>
        <w:ind w:left="2977" w:hanging="284"/>
        <w:contextualSpacing w:val="0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U1</w:t>
      </w:r>
      <w:r w:rsidR="00E9022A">
        <w:rPr>
          <w:rFonts w:asciiTheme="minorHAnsi" w:hAnsiTheme="minorHAnsi"/>
          <w:sz w:val="20"/>
        </w:rPr>
        <w:t>4</w:t>
      </w:r>
      <w:r w:rsidR="00B53DDF" w:rsidRPr="00325872">
        <w:rPr>
          <w:rFonts w:asciiTheme="minorHAnsi" w:hAnsiTheme="minorHAnsi"/>
          <w:sz w:val="20"/>
        </w:rPr>
        <w:t xml:space="preserve">: (Jahrgang </w:t>
      </w:r>
      <w:r>
        <w:rPr>
          <w:rFonts w:asciiTheme="minorHAnsi" w:hAnsiTheme="minorHAnsi"/>
          <w:sz w:val="20"/>
        </w:rPr>
        <w:t>20</w:t>
      </w:r>
      <w:r w:rsidR="00836CB6">
        <w:rPr>
          <w:rFonts w:asciiTheme="minorHAnsi" w:hAnsiTheme="minorHAnsi"/>
          <w:sz w:val="20"/>
        </w:rPr>
        <w:t>10</w:t>
      </w:r>
      <w:r w:rsidR="00B53DDF" w:rsidRPr="00325872">
        <w:rPr>
          <w:rFonts w:asciiTheme="minorHAnsi" w:hAnsiTheme="minorHAnsi"/>
          <w:sz w:val="20"/>
        </w:rPr>
        <w:t xml:space="preserve"> und jünger)</w:t>
      </w:r>
    </w:p>
    <w:p w14:paraId="209B6EBD" w14:textId="72B72E44" w:rsidR="00B53DDF" w:rsidRPr="001C646D" w:rsidRDefault="00B53DDF" w:rsidP="001C646D">
      <w:pPr>
        <w:tabs>
          <w:tab w:val="left" w:pos="2694"/>
          <w:tab w:val="right" w:pos="9180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Bedenkzeit:</w:t>
      </w:r>
      <w:r w:rsidRPr="001C646D">
        <w:rPr>
          <w:rFonts w:asciiTheme="minorHAnsi" w:hAnsiTheme="minorHAnsi"/>
        </w:rPr>
        <w:tab/>
      </w:r>
      <w:r w:rsidR="00D65009">
        <w:rPr>
          <w:rFonts w:asciiTheme="minorHAnsi" w:hAnsiTheme="minorHAnsi"/>
        </w:rPr>
        <w:t>15</w:t>
      </w:r>
      <w:r w:rsidR="008858A7" w:rsidRPr="001C646D">
        <w:rPr>
          <w:rFonts w:asciiTheme="minorHAnsi" w:hAnsiTheme="minorHAnsi"/>
        </w:rPr>
        <w:t xml:space="preserve"> Minuten</w:t>
      </w:r>
      <w:r w:rsidR="00801AEE" w:rsidRPr="001C646D">
        <w:rPr>
          <w:rFonts w:asciiTheme="minorHAnsi" w:hAnsiTheme="minorHAnsi"/>
        </w:rPr>
        <w:t xml:space="preserve"> je Spiele</w:t>
      </w:r>
      <w:r w:rsidR="008858A7" w:rsidRPr="001C646D">
        <w:rPr>
          <w:rFonts w:asciiTheme="minorHAnsi" w:hAnsiTheme="minorHAnsi"/>
        </w:rPr>
        <w:t>r</w:t>
      </w:r>
      <w:r w:rsidR="005C32B6" w:rsidRPr="001C646D">
        <w:rPr>
          <w:rFonts w:asciiTheme="minorHAnsi" w:hAnsiTheme="minorHAnsi"/>
        </w:rPr>
        <w:t xml:space="preserve">(in) </w:t>
      </w:r>
      <w:r w:rsidR="008858A7" w:rsidRPr="001C646D">
        <w:rPr>
          <w:rFonts w:asciiTheme="minorHAnsi" w:hAnsiTheme="minorHAnsi"/>
        </w:rPr>
        <w:t>und Partie</w:t>
      </w:r>
    </w:p>
    <w:p w14:paraId="2EC14D75" w14:textId="01657564" w:rsidR="00697D10" w:rsidRDefault="00697D10" w:rsidP="00697D10">
      <w:pPr>
        <w:tabs>
          <w:tab w:val="left" w:pos="2694"/>
          <w:tab w:val="right" w:pos="9180"/>
        </w:tabs>
        <w:spacing w:before="120" w:after="120"/>
        <w:ind w:left="2693" w:hanging="2693"/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t>Wertung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</w:r>
      <w:r>
        <w:rPr>
          <w:rFonts w:asciiTheme="minorHAnsi" w:hAnsiTheme="minorHAnsi"/>
        </w:rPr>
        <w:t>1. Partiepunkte, 2. Buchholz-Wertung,  3. Sonneborn-Berger-Wertung</w:t>
      </w:r>
    </w:p>
    <w:p w14:paraId="05F40F65" w14:textId="7541C261" w:rsidR="00801AEE" w:rsidRPr="001C646D" w:rsidRDefault="00801AEE" w:rsidP="001C646D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  <w:sz w:val="20"/>
        </w:rPr>
      </w:pPr>
      <w:r w:rsidRPr="001C646D">
        <w:rPr>
          <w:rFonts w:asciiTheme="minorHAnsi" w:hAnsiTheme="minorHAnsi"/>
          <w:b/>
          <w:u w:val="single"/>
        </w:rPr>
        <w:t>N</w:t>
      </w:r>
      <w:r w:rsidR="00114EC8" w:rsidRPr="001C646D">
        <w:rPr>
          <w:rFonts w:asciiTheme="minorHAnsi" w:hAnsiTheme="minorHAnsi"/>
          <w:b/>
          <w:u w:val="single"/>
        </w:rPr>
        <w:t>enngeld</w:t>
      </w:r>
      <w:r w:rsidRPr="001C646D">
        <w:rPr>
          <w:rFonts w:asciiTheme="minorHAnsi" w:hAnsiTheme="minorHAnsi"/>
          <w:b/>
          <w:u w:val="single"/>
        </w:rPr>
        <w:t>:</w:t>
      </w:r>
      <w:r w:rsidR="00592E0D" w:rsidRPr="001C646D">
        <w:rPr>
          <w:rFonts w:asciiTheme="minorHAnsi" w:hAnsiTheme="minorHAnsi"/>
        </w:rPr>
        <w:tab/>
      </w:r>
      <w:r w:rsidR="00114EC8" w:rsidRPr="001C646D">
        <w:rPr>
          <w:rFonts w:asciiTheme="minorHAnsi" w:hAnsiTheme="minorHAnsi"/>
        </w:rPr>
        <w:t xml:space="preserve">3 Euro </w:t>
      </w:r>
      <w:r w:rsidR="00927EE0" w:rsidRPr="001C646D">
        <w:rPr>
          <w:rFonts w:asciiTheme="minorHAnsi" w:hAnsiTheme="minorHAnsi"/>
        </w:rPr>
        <w:t>pro</w:t>
      </w:r>
      <w:r w:rsidR="00114EC8" w:rsidRPr="001C646D">
        <w:rPr>
          <w:rFonts w:asciiTheme="minorHAnsi" w:hAnsiTheme="minorHAnsi"/>
        </w:rPr>
        <w:t xml:space="preserve"> Teilnehmer(in).</w:t>
      </w:r>
      <w:r w:rsidR="00E220E6" w:rsidRPr="001C646D">
        <w:rPr>
          <w:rFonts w:asciiTheme="minorHAnsi" w:hAnsiTheme="minorHAnsi"/>
        </w:rPr>
        <w:br/>
      </w:r>
      <w:r w:rsidR="009D7402" w:rsidRPr="001C646D">
        <w:rPr>
          <w:rFonts w:asciiTheme="minorHAnsi" w:hAnsiTheme="minorHAnsi"/>
          <w:sz w:val="20"/>
        </w:rPr>
        <w:t xml:space="preserve">Mitglieder der Vereine, </w:t>
      </w:r>
      <w:r w:rsidR="00E220E6" w:rsidRPr="001C646D">
        <w:rPr>
          <w:rFonts w:asciiTheme="minorHAnsi" w:hAnsiTheme="minorHAnsi"/>
          <w:sz w:val="20"/>
        </w:rPr>
        <w:t>welche</w:t>
      </w:r>
      <w:r w:rsidR="009D7402" w:rsidRPr="001C646D">
        <w:rPr>
          <w:rFonts w:asciiTheme="minorHAnsi" w:hAnsiTheme="minorHAnsi"/>
          <w:sz w:val="20"/>
        </w:rPr>
        <w:t xml:space="preserve"> im Kreis Mitte </w:t>
      </w:r>
      <w:r w:rsidR="00255C7C">
        <w:rPr>
          <w:rFonts w:asciiTheme="minorHAnsi" w:hAnsiTheme="minorHAnsi"/>
          <w:sz w:val="20"/>
        </w:rPr>
        <w:t>20</w:t>
      </w:r>
      <w:r w:rsidR="00B1040C">
        <w:rPr>
          <w:rFonts w:asciiTheme="minorHAnsi" w:hAnsiTheme="minorHAnsi"/>
          <w:sz w:val="20"/>
        </w:rPr>
        <w:t>2</w:t>
      </w:r>
      <w:r w:rsidR="00836CB6">
        <w:rPr>
          <w:rFonts w:asciiTheme="minorHAnsi" w:hAnsiTheme="minorHAnsi"/>
          <w:sz w:val="20"/>
        </w:rPr>
        <w:t>4</w:t>
      </w:r>
      <w:r w:rsidR="00E220E6" w:rsidRPr="001C646D">
        <w:rPr>
          <w:rFonts w:asciiTheme="minorHAnsi" w:hAnsiTheme="minorHAnsi"/>
          <w:sz w:val="20"/>
        </w:rPr>
        <w:t>/20</w:t>
      </w:r>
      <w:r w:rsidR="00D65009">
        <w:rPr>
          <w:rFonts w:asciiTheme="minorHAnsi" w:hAnsiTheme="minorHAnsi"/>
          <w:sz w:val="20"/>
        </w:rPr>
        <w:t>2</w:t>
      </w:r>
      <w:r w:rsidR="00836CB6">
        <w:rPr>
          <w:rFonts w:asciiTheme="minorHAnsi" w:hAnsiTheme="minorHAnsi"/>
          <w:sz w:val="20"/>
        </w:rPr>
        <w:t>5</w:t>
      </w:r>
      <w:r w:rsidR="00E220E6" w:rsidRPr="001C646D">
        <w:rPr>
          <w:rFonts w:asciiTheme="minorHAnsi" w:hAnsiTheme="minorHAnsi"/>
          <w:sz w:val="20"/>
        </w:rPr>
        <w:t xml:space="preserve"> </w:t>
      </w:r>
      <w:r w:rsidR="009D7402" w:rsidRPr="001C646D">
        <w:rPr>
          <w:rFonts w:asciiTheme="minorHAnsi" w:hAnsiTheme="minorHAnsi"/>
          <w:sz w:val="20"/>
        </w:rPr>
        <w:t>ein Schülerliga-Turnier ausrichten, sind vom Nenngeld befreit</w:t>
      </w:r>
      <w:r w:rsidR="009D7402" w:rsidRPr="001C646D">
        <w:rPr>
          <w:rFonts w:asciiTheme="minorHAnsi" w:hAnsiTheme="minorHAnsi"/>
          <w:sz w:val="18"/>
        </w:rPr>
        <w:t>.</w:t>
      </w:r>
    </w:p>
    <w:p w14:paraId="7EFF5B25" w14:textId="77777777" w:rsidR="00592E0D" w:rsidRPr="001C646D" w:rsidRDefault="00801AEE" w:rsidP="001C646D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T</w:t>
      </w:r>
      <w:r w:rsidR="00114EC8" w:rsidRPr="001C646D">
        <w:rPr>
          <w:rFonts w:asciiTheme="minorHAnsi" w:hAnsiTheme="minorHAnsi"/>
          <w:b/>
          <w:u w:val="single"/>
        </w:rPr>
        <w:t>urnierleiter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</w:r>
      <w:r w:rsidR="00255C7C" w:rsidRPr="00745455">
        <w:rPr>
          <w:rFonts w:asciiTheme="minorHAnsi" w:hAnsiTheme="minorHAnsi"/>
        </w:rPr>
        <w:t>Thomas Brachtl</w:t>
      </w:r>
    </w:p>
    <w:p w14:paraId="2558A942" w14:textId="15FCC954" w:rsidR="00592E0D" w:rsidRPr="001C646D" w:rsidRDefault="00592E0D" w:rsidP="001C646D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S</w:t>
      </w:r>
      <w:r w:rsidR="00114EC8" w:rsidRPr="001C646D">
        <w:rPr>
          <w:rFonts w:asciiTheme="minorHAnsi" w:hAnsiTheme="minorHAnsi"/>
          <w:b/>
          <w:u w:val="single"/>
        </w:rPr>
        <w:t>chiedsrichter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</w:r>
      <w:r w:rsidR="00DC6D7E">
        <w:rPr>
          <w:rFonts w:asciiTheme="minorHAnsi" w:hAnsiTheme="minorHAnsi"/>
        </w:rPr>
        <w:t>Raphael Gerersdorfer</w:t>
      </w:r>
      <w:r w:rsidR="00E9022A" w:rsidRPr="00745455">
        <w:rPr>
          <w:rFonts w:asciiTheme="minorHAnsi" w:hAnsiTheme="minorHAnsi"/>
        </w:rPr>
        <w:t xml:space="preserve"> und Mitglieder des SV Ried</w:t>
      </w:r>
    </w:p>
    <w:p w14:paraId="5562048B" w14:textId="4D79581A" w:rsidR="00801AEE" w:rsidRPr="001C646D" w:rsidRDefault="00801AEE" w:rsidP="001C646D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P</w:t>
      </w:r>
      <w:r w:rsidR="00114EC8" w:rsidRPr="001C646D">
        <w:rPr>
          <w:rFonts w:asciiTheme="minorHAnsi" w:hAnsiTheme="minorHAnsi"/>
          <w:b/>
          <w:u w:val="single"/>
        </w:rPr>
        <w:t>reise</w:t>
      </w:r>
      <w:r w:rsidRPr="001C646D">
        <w:rPr>
          <w:rFonts w:asciiTheme="minorHAnsi" w:hAnsiTheme="minorHAnsi"/>
          <w:b/>
          <w:u w:val="single"/>
        </w:rPr>
        <w:t>:</w:t>
      </w:r>
      <w:r w:rsidRPr="001C646D">
        <w:rPr>
          <w:rFonts w:asciiTheme="minorHAnsi" w:hAnsiTheme="minorHAnsi"/>
        </w:rPr>
        <w:tab/>
        <w:t>Pokale</w:t>
      </w:r>
      <w:r w:rsidR="00E9022A">
        <w:rPr>
          <w:rFonts w:asciiTheme="minorHAnsi" w:hAnsiTheme="minorHAnsi"/>
        </w:rPr>
        <w:t xml:space="preserve"> </w:t>
      </w:r>
      <w:r w:rsidRPr="001C646D">
        <w:rPr>
          <w:rFonts w:asciiTheme="minorHAnsi" w:hAnsiTheme="minorHAnsi"/>
        </w:rPr>
        <w:t xml:space="preserve">und Sachpreise </w:t>
      </w:r>
    </w:p>
    <w:p w14:paraId="5B661424" w14:textId="77777777" w:rsidR="00183B38" w:rsidRPr="001C646D" w:rsidRDefault="000A52A9" w:rsidP="001C646D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t>Datenschutzhinweis</w:t>
      </w:r>
      <w:r w:rsidR="00183B38" w:rsidRPr="001C646D">
        <w:rPr>
          <w:rFonts w:asciiTheme="minorHAnsi" w:hAnsiTheme="minorHAnsi"/>
          <w:b/>
          <w:u w:val="single"/>
        </w:rPr>
        <w:t>:</w:t>
      </w:r>
      <w:r w:rsidR="00183B38" w:rsidRPr="001C646D">
        <w:rPr>
          <w:rFonts w:asciiTheme="minorHAnsi" w:hAnsiTheme="minorHAnsi"/>
          <w:b/>
        </w:rPr>
        <w:tab/>
      </w:r>
      <w:hyperlink r:id="rId8" w:history="1">
        <w:r w:rsidRPr="000A52A9">
          <w:t>Mit</w:t>
        </w:r>
      </w:hyperlink>
      <w:r w:rsidRPr="000A52A9">
        <w:t xml:space="preserve"> der Anmeldung geben die Teilnehmer bzw. deren Erziehungs</w:t>
      </w:r>
      <w:r w:rsidR="00A278E6">
        <w:t>-</w:t>
      </w:r>
      <w:r w:rsidRPr="000A52A9">
        <w:t>berechtigte dem Veranstalter ihre Zustimmung zur Veröffentlichung von Daten (Namen, Ergebnisse, usw.) und Bildern dieser Veranstaltung.</w:t>
      </w:r>
    </w:p>
    <w:p w14:paraId="761F9FC3" w14:textId="57AFE4AC" w:rsidR="000A52A9" w:rsidRPr="001C646D" w:rsidRDefault="000A52A9" w:rsidP="000A52A9">
      <w:pPr>
        <w:tabs>
          <w:tab w:val="left" w:pos="2694"/>
          <w:tab w:val="right" w:pos="9180"/>
          <w:tab w:val="right" w:pos="9498"/>
        </w:tabs>
        <w:spacing w:before="120" w:after="120"/>
        <w:ind w:left="2693" w:hanging="2693"/>
        <w:rPr>
          <w:rFonts w:asciiTheme="minorHAnsi" w:hAnsiTheme="minorHAnsi"/>
        </w:rPr>
      </w:pPr>
      <w:r w:rsidRPr="001C646D">
        <w:rPr>
          <w:rFonts w:asciiTheme="minorHAnsi" w:hAnsiTheme="minorHAnsi"/>
          <w:b/>
          <w:u w:val="single"/>
        </w:rPr>
        <w:t>Weitere Infos:</w:t>
      </w:r>
      <w:r w:rsidRPr="001C646D">
        <w:rPr>
          <w:rFonts w:asciiTheme="minorHAnsi" w:hAnsiTheme="minorHAnsi"/>
          <w:b/>
        </w:rPr>
        <w:tab/>
      </w:r>
      <w:hyperlink r:id="rId9" w:history="1">
        <w:r w:rsidR="0057519C" w:rsidRPr="00B932AF">
          <w:rPr>
            <w:rStyle w:val="Hyperlink"/>
            <w:rFonts w:asciiTheme="minorHAnsi" w:hAnsiTheme="minorHAnsi"/>
          </w:rPr>
          <w:t>www.schach.at/</w:t>
        </w:r>
        <w:r w:rsidR="0057519C" w:rsidRPr="00B932AF">
          <w:rPr>
            <w:rStyle w:val="Hyperlink"/>
            <w:rFonts w:asciiTheme="minorHAnsi" w:hAnsiTheme="minorHAnsi"/>
          </w:rPr>
          <w:t>t</w:t>
        </w:r>
        <w:r w:rsidR="0057519C" w:rsidRPr="00B932AF">
          <w:rPr>
            <w:rStyle w:val="Hyperlink"/>
            <w:rFonts w:asciiTheme="minorHAnsi" w:hAnsiTheme="minorHAnsi"/>
          </w:rPr>
          <w:t>ermine-jugendschach/</w:t>
        </w:r>
      </w:hyperlink>
    </w:p>
    <w:p w14:paraId="6B7C0A04" w14:textId="77777777" w:rsidR="00697D10" w:rsidRDefault="00697D10" w:rsidP="00DD6B01">
      <w:pPr>
        <w:spacing w:line="240" w:lineRule="atLeast"/>
      </w:pPr>
    </w:p>
    <w:p w14:paraId="7474165D" w14:textId="3BFBD4FE" w:rsidR="00A278E6" w:rsidRDefault="00DD6B01" w:rsidP="00697D10">
      <w:pPr>
        <w:spacing w:line="240" w:lineRule="atLeast"/>
      </w:pPr>
      <w:r w:rsidRPr="00B22E5D">
        <w:rPr>
          <w:highlight w:val="yellow"/>
        </w:rPr>
        <w:t xml:space="preserve">Alle TeilnehmerInnen erhalten beim Eingang </w:t>
      </w:r>
      <w:r w:rsidR="008F0E22" w:rsidRPr="00B22E5D">
        <w:rPr>
          <w:highlight w:val="yellow"/>
        </w:rPr>
        <w:t xml:space="preserve">in die Halle </w:t>
      </w:r>
      <w:r w:rsidR="000A52DE" w:rsidRPr="00B22E5D">
        <w:rPr>
          <w:highlight w:val="yellow"/>
        </w:rPr>
        <w:t>19</w:t>
      </w:r>
      <w:r w:rsidR="00697D10" w:rsidRPr="00B22E5D">
        <w:rPr>
          <w:highlight w:val="yellow"/>
        </w:rPr>
        <w:t xml:space="preserve"> </w:t>
      </w:r>
      <w:r w:rsidRPr="00B22E5D">
        <w:rPr>
          <w:highlight w:val="yellow"/>
        </w:rPr>
        <w:t xml:space="preserve">eine kostenlose Eintrittskarte für die </w:t>
      </w:r>
      <w:r w:rsidR="006010FA" w:rsidRPr="00B22E5D">
        <w:rPr>
          <w:highlight w:val="yellow"/>
        </w:rPr>
        <w:t>Sportme</w:t>
      </w:r>
      <w:r w:rsidRPr="00B22E5D">
        <w:rPr>
          <w:highlight w:val="yellow"/>
        </w:rPr>
        <w:t xml:space="preserve">sse </w:t>
      </w:r>
      <w:r w:rsidR="006010FA" w:rsidRPr="00B22E5D">
        <w:rPr>
          <w:highlight w:val="yellow"/>
        </w:rPr>
        <w:t>Ried.</w:t>
      </w:r>
      <w:r w:rsidRPr="00B22E5D">
        <w:rPr>
          <w:highlight w:val="yellow"/>
        </w:rPr>
        <w:t xml:space="preserve"> </w:t>
      </w:r>
      <w:r w:rsidR="001856C0" w:rsidRPr="00B22E5D">
        <w:rPr>
          <w:highlight w:val="yellow"/>
        </w:rPr>
        <w:t xml:space="preserve">Für </w:t>
      </w:r>
      <w:r w:rsidRPr="00B22E5D">
        <w:rPr>
          <w:highlight w:val="yellow"/>
        </w:rPr>
        <w:t xml:space="preserve">BetreuerInnen/FahrerInnen gibt es NUR BEI VORANMELDUNG ein Kontingent an </w:t>
      </w:r>
      <w:r w:rsidR="00D65009" w:rsidRPr="00B22E5D">
        <w:rPr>
          <w:highlight w:val="yellow"/>
        </w:rPr>
        <w:t xml:space="preserve">kostenlosen </w:t>
      </w:r>
      <w:r w:rsidRPr="00B22E5D">
        <w:rPr>
          <w:highlight w:val="yellow"/>
        </w:rPr>
        <w:t>Eintrittskarten</w:t>
      </w:r>
    </w:p>
    <w:p w14:paraId="4A0D0BB7" w14:textId="77777777" w:rsidR="00697D10" w:rsidRDefault="00697D10" w:rsidP="00697D10">
      <w:pPr>
        <w:spacing w:line="240" w:lineRule="atLeast"/>
      </w:pPr>
    </w:p>
    <w:p w14:paraId="7EC50CA7" w14:textId="718741B8" w:rsidR="00083918" w:rsidRPr="00FA05A4" w:rsidRDefault="00801AEE" w:rsidP="00697D10">
      <w:pPr>
        <w:spacing w:line="240" w:lineRule="atLeast"/>
      </w:pPr>
      <w:r w:rsidRPr="00FA05A4">
        <w:t xml:space="preserve">Der </w:t>
      </w:r>
      <w:r w:rsidR="00E220E6" w:rsidRPr="00FA05A4">
        <w:t xml:space="preserve">Schachverein </w:t>
      </w:r>
      <w:r w:rsidR="00DD6B01" w:rsidRPr="00FA05A4">
        <w:t>Ried im Innkreis</w:t>
      </w:r>
      <w:r w:rsidR="00E220E6" w:rsidRPr="00FA05A4">
        <w:t xml:space="preserve"> </w:t>
      </w:r>
      <w:r w:rsidR="000C108E" w:rsidRPr="00FA05A4">
        <w:t xml:space="preserve">freut </w:t>
      </w:r>
      <w:r w:rsidRPr="00FA05A4">
        <w:t xml:space="preserve">sich auf </w:t>
      </w:r>
      <w:r w:rsidR="00183B38" w:rsidRPr="00FA05A4">
        <w:t>deine</w:t>
      </w:r>
      <w:r w:rsidRPr="00FA05A4">
        <w:t xml:space="preserve"> Teilnahme.</w:t>
      </w:r>
    </w:p>
    <w:sectPr w:rsidR="00083918" w:rsidRPr="00FA05A4" w:rsidSect="00F732C2">
      <w:headerReference w:type="default" r:id="rId10"/>
      <w:pgSz w:w="11906" w:h="16838"/>
      <w:pgMar w:top="2659" w:right="992" w:bottom="1134" w:left="1559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F8C6C" w14:textId="77777777" w:rsidR="000447F0" w:rsidRDefault="000447F0" w:rsidP="002826B5">
      <w:r>
        <w:separator/>
      </w:r>
    </w:p>
  </w:endnote>
  <w:endnote w:type="continuationSeparator" w:id="0">
    <w:p w14:paraId="20D06DAF" w14:textId="77777777" w:rsidR="000447F0" w:rsidRDefault="000447F0" w:rsidP="0028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09862" w14:textId="77777777" w:rsidR="000447F0" w:rsidRDefault="000447F0" w:rsidP="002826B5">
      <w:r>
        <w:separator/>
      </w:r>
    </w:p>
  </w:footnote>
  <w:footnote w:type="continuationSeparator" w:id="0">
    <w:p w14:paraId="0D65231A" w14:textId="77777777" w:rsidR="000447F0" w:rsidRDefault="000447F0" w:rsidP="00282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1764" w14:textId="400FBF40" w:rsidR="00927EE0" w:rsidRDefault="008537B1" w:rsidP="008537B1">
    <w:pPr>
      <w:pStyle w:val="Kopfzeile"/>
      <w:tabs>
        <w:tab w:val="clear" w:pos="4536"/>
        <w:tab w:val="clear" w:pos="9072"/>
      </w:tabs>
      <w:rPr>
        <w:b/>
        <w:bCs/>
        <w:sz w:val="40"/>
        <w:szCs w:val="40"/>
      </w:rPr>
    </w:pPr>
    <w:r w:rsidRPr="00D06ACB">
      <w:rPr>
        <w:noProof/>
        <w:sz w:val="24"/>
        <w:szCs w:val="24"/>
        <w:lang w:val="de-AT" w:eastAsia="de-AT"/>
      </w:rPr>
      <w:drawing>
        <wp:anchor distT="0" distB="0" distL="114300" distR="114300" simplePos="0" relativeHeight="251660288" behindDoc="1" locked="0" layoutInCell="1" allowOverlap="1" wp14:anchorId="278C49B1" wp14:editId="119A0863">
          <wp:simplePos x="0" y="0"/>
          <wp:positionH relativeFrom="column">
            <wp:posOffset>4986655</wp:posOffset>
          </wp:positionH>
          <wp:positionV relativeFrom="paragraph">
            <wp:posOffset>395605</wp:posOffset>
          </wp:positionV>
          <wp:extent cx="918000" cy="957600"/>
          <wp:effectExtent l="0" t="0" r="0" b="0"/>
          <wp:wrapTight wrapText="bothSides">
            <wp:wrapPolygon edited="0">
              <wp:start x="0" y="0"/>
              <wp:lineTo x="0" y="21056"/>
              <wp:lineTo x="21077" y="21056"/>
              <wp:lineTo x="21077" y="0"/>
              <wp:lineTo x="0" y="0"/>
            </wp:wrapPolygon>
          </wp:wrapTight>
          <wp:docPr id="4" name="Grafik 4" descr="SCHACHVEREIN_RIE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ACHVEREIN_RIE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00" cy="95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65A7B363" wp14:editId="1CFC96FF">
          <wp:simplePos x="0" y="0"/>
          <wp:positionH relativeFrom="column">
            <wp:posOffset>-326708</wp:posOffset>
          </wp:positionH>
          <wp:positionV relativeFrom="paragraph">
            <wp:posOffset>329883</wp:posOffset>
          </wp:positionV>
          <wp:extent cx="946150" cy="104013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v_201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70EE4" w14:textId="2EF306AA" w:rsidR="00FE75AD" w:rsidRDefault="00FE75AD" w:rsidP="008537B1">
    <w:pPr>
      <w:pStyle w:val="Kopfzeile"/>
      <w:tabs>
        <w:tab w:val="clear" w:pos="4536"/>
        <w:tab w:val="clear" w:pos="9072"/>
      </w:tabs>
      <w:rPr>
        <w:b/>
        <w:bCs/>
        <w:sz w:val="40"/>
        <w:szCs w:val="40"/>
      </w:rPr>
    </w:pPr>
  </w:p>
  <w:p w14:paraId="3C536653" w14:textId="2C32F04F" w:rsidR="00FE75AD" w:rsidRPr="00FE75AD" w:rsidRDefault="00FE75AD" w:rsidP="008537B1">
    <w:pPr>
      <w:pStyle w:val="Kopfzeile"/>
      <w:tabs>
        <w:tab w:val="clear" w:pos="4536"/>
        <w:tab w:val="clear" w:pos="9072"/>
      </w:tabs>
      <w:rPr>
        <w:b/>
        <w:bCs/>
      </w:rPr>
    </w:pPr>
    <w:r>
      <w:rPr>
        <w:b/>
        <w:bCs/>
        <w:sz w:val="40"/>
        <w:szCs w:val="40"/>
      </w:rPr>
      <w:tab/>
    </w:r>
    <w:r>
      <w:rPr>
        <w:b/>
        <w:bCs/>
        <w:sz w:val="40"/>
        <w:szCs w:val="40"/>
      </w:rPr>
      <w:tab/>
    </w:r>
    <w:r>
      <w:rPr>
        <w:b/>
        <w:bCs/>
        <w:sz w:val="40"/>
        <w:szCs w:val="40"/>
      </w:rPr>
      <w:tab/>
      <w:t>S</w:t>
    </w:r>
    <w:r w:rsidRPr="00FE75AD">
      <w:rPr>
        <w:b/>
        <w:bCs/>
        <w:sz w:val="40"/>
        <w:szCs w:val="40"/>
      </w:rPr>
      <w:t>chachverein Ried im Innkreis</w:t>
    </w:r>
    <w:r>
      <w:rPr>
        <w:b/>
        <w:bCs/>
        <w:sz w:val="40"/>
        <w:szCs w:val="40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A7D02"/>
    <w:multiLevelType w:val="hybridMultilevel"/>
    <w:tmpl w:val="105C0C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060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370"/>
    <w:rsid w:val="000447F0"/>
    <w:rsid w:val="00083918"/>
    <w:rsid w:val="00086B55"/>
    <w:rsid w:val="000A52A9"/>
    <w:rsid w:val="000A52DE"/>
    <w:rsid w:val="000C108E"/>
    <w:rsid w:val="000D7AE7"/>
    <w:rsid w:val="000E69AF"/>
    <w:rsid w:val="000F03EE"/>
    <w:rsid w:val="00113D84"/>
    <w:rsid w:val="00114EC8"/>
    <w:rsid w:val="0013128A"/>
    <w:rsid w:val="00147B2F"/>
    <w:rsid w:val="00181C1C"/>
    <w:rsid w:val="00183B38"/>
    <w:rsid w:val="001856C0"/>
    <w:rsid w:val="001C646D"/>
    <w:rsid w:val="001E6CB2"/>
    <w:rsid w:val="0022732C"/>
    <w:rsid w:val="00255C7C"/>
    <w:rsid w:val="00274008"/>
    <w:rsid w:val="002767B8"/>
    <w:rsid w:val="002826B5"/>
    <w:rsid w:val="002A6DFF"/>
    <w:rsid w:val="002B5732"/>
    <w:rsid w:val="002B5E13"/>
    <w:rsid w:val="002B7B7B"/>
    <w:rsid w:val="002C0719"/>
    <w:rsid w:val="002D6674"/>
    <w:rsid w:val="002E4330"/>
    <w:rsid w:val="00310C90"/>
    <w:rsid w:val="00313BFB"/>
    <w:rsid w:val="00317F6E"/>
    <w:rsid w:val="00325872"/>
    <w:rsid w:val="00331F2C"/>
    <w:rsid w:val="00384EDF"/>
    <w:rsid w:val="003E686A"/>
    <w:rsid w:val="00421275"/>
    <w:rsid w:val="00462856"/>
    <w:rsid w:val="00463719"/>
    <w:rsid w:val="004825A3"/>
    <w:rsid w:val="004B2917"/>
    <w:rsid w:val="004C3370"/>
    <w:rsid w:val="0050372D"/>
    <w:rsid w:val="0057519C"/>
    <w:rsid w:val="00575A88"/>
    <w:rsid w:val="00592E0D"/>
    <w:rsid w:val="00596457"/>
    <w:rsid w:val="005A203F"/>
    <w:rsid w:val="005B7820"/>
    <w:rsid w:val="005C304D"/>
    <w:rsid w:val="005C32B6"/>
    <w:rsid w:val="006010FA"/>
    <w:rsid w:val="00602A43"/>
    <w:rsid w:val="0060341F"/>
    <w:rsid w:val="00626EE3"/>
    <w:rsid w:val="0066784B"/>
    <w:rsid w:val="00671E70"/>
    <w:rsid w:val="00697C65"/>
    <w:rsid w:val="00697D10"/>
    <w:rsid w:val="006A3991"/>
    <w:rsid w:val="007107C8"/>
    <w:rsid w:val="00745455"/>
    <w:rsid w:val="00775C62"/>
    <w:rsid w:val="007823D8"/>
    <w:rsid w:val="00801AEE"/>
    <w:rsid w:val="00805AF1"/>
    <w:rsid w:val="00823D58"/>
    <w:rsid w:val="00833447"/>
    <w:rsid w:val="00836CB6"/>
    <w:rsid w:val="00842E74"/>
    <w:rsid w:val="008537B1"/>
    <w:rsid w:val="00854ED0"/>
    <w:rsid w:val="008639B2"/>
    <w:rsid w:val="00870B75"/>
    <w:rsid w:val="00875F3F"/>
    <w:rsid w:val="00883FFB"/>
    <w:rsid w:val="008850EF"/>
    <w:rsid w:val="008858A7"/>
    <w:rsid w:val="0089740A"/>
    <w:rsid w:val="008E094C"/>
    <w:rsid w:val="008F0E22"/>
    <w:rsid w:val="00927EE0"/>
    <w:rsid w:val="00934945"/>
    <w:rsid w:val="00954A65"/>
    <w:rsid w:val="00964722"/>
    <w:rsid w:val="009B3CC0"/>
    <w:rsid w:val="009B443D"/>
    <w:rsid w:val="009D7402"/>
    <w:rsid w:val="009F4049"/>
    <w:rsid w:val="00A278E6"/>
    <w:rsid w:val="00A322EC"/>
    <w:rsid w:val="00A40462"/>
    <w:rsid w:val="00A557E3"/>
    <w:rsid w:val="00AA2BBD"/>
    <w:rsid w:val="00B1040C"/>
    <w:rsid w:val="00B22E5D"/>
    <w:rsid w:val="00B53DDF"/>
    <w:rsid w:val="00B54921"/>
    <w:rsid w:val="00B55F7A"/>
    <w:rsid w:val="00B63AB9"/>
    <w:rsid w:val="00C03B5B"/>
    <w:rsid w:val="00CA404F"/>
    <w:rsid w:val="00CD31BB"/>
    <w:rsid w:val="00CD3475"/>
    <w:rsid w:val="00D07E6D"/>
    <w:rsid w:val="00D36A07"/>
    <w:rsid w:val="00D65009"/>
    <w:rsid w:val="00D820A7"/>
    <w:rsid w:val="00D832D3"/>
    <w:rsid w:val="00DC45D4"/>
    <w:rsid w:val="00DC6D7E"/>
    <w:rsid w:val="00DD0EA2"/>
    <w:rsid w:val="00DD6B01"/>
    <w:rsid w:val="00E05F12"/>
    <w:rsid w:val="00E17ED9"/>
    <w:rsid w:val="00E220E6"/>
    <w:rsid w:val="00E23E3A"/>
    <w:rsid w:val="00E304F0"/>
    <w:rsid w:val="00E708DE"/>
    <w:rsid w:val="00E9022A"/>
    <w:rsid w:val="00EB1825"/>
    <w:rsid w:val="00F22B97"/>
    <w:rsid w:val="00F3546A"/>
    <w:rsid w:val="00F41650"/>
    <w:rsid w:val="00F466E5"/>
    <w:rsid w:val="00F54041"/>
    <w:rsid w:val="00F732C2"/>
    <w:rsid w:val="00F97A14"/>
    <w:rsid w:val="00FA05A4"/>
    <w:rsid w:val="00FC2018"/>
    <w:rsid w:val="00FC269B"/>
    <w:rsid w:val="00FE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51BDEAAF"/>
  <w15:docId w15:val="{3DC062AD-61DB-4B45-94FB-68CC2BB2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AEE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26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26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826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26B5"/>
  </w:style>
  <w:style w:type="paragraph" w:styleId="Fuzeile">
    <w:name w:val="footer"/>
    <w:basedOn w:val="Standard"/>
    <w:link w:val="FuzeileZchn"/>
    <w:uiPriority w:val="99"/>
    <w:unhideWhenUsed/>
    <w:rsid w:val="002826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26B5"/>
  </w:style>
  <w:style w:type="paragraph" w:styleId="Textkrper">
    <w:name w:val="Body Text"/>
    <w:basedOn w:val="Standard"/>
    <w:link w:val="TextkrperZchn"/>
    <w:rsid w:val="00801AEE"/>
    <w:pPr>
      <w:tabs>
        <w:tab w:val="left" w:pos="2694"/>
        <w:tab w:val="right" w:pos="9498"/>
      </w:tabs>
      <w:jc w:val="both"/>
    </w:pPr>
    <w:rPr>
      <w:rFonts w:ascii="Times New Roman" w:eastAsia="Times New Roman" w:hAnsi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01AEE"/>
    <w:rPr>
      <w:rFonts w:ascii="Times New Roman" w:eastAsia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50372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14EC8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875F3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5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ach.at/jugend/schuelerliga_mitte.php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meldung@sauwaldschach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chach.at/termine-jugendschach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i\AppData\Roaming\Microsoft\Templates\Briefkopf%20Sauwal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Sauwald</Template>
  <TotalTime>0</TotalTime>
  <Pages>1</Pages>
  <Words>255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</dc:creator>
  <cp:lastModifiedBy>Thomas Brachtl</cp:lastModifiedBy>
  <cp:revision>5</cp:revision>
  <cp:lastPrinted>2014-09-20T12:08:00Z</cp:lastPrinted>
  <dcterms:created xsi:type="dcterms:W3CDTF">2025-01-10T19:05:00Z</dcterms:created>
  <dcterms:modified xsi:type="dcterms:W3CDTF">2025-01-28T16:14:00Z</dcterms:modified>
</cp:coreProperties>
</file>